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6CC" w:rsidRDefault="006F7F73" w:rsidP="00FF16CC">
      <w:pPr>
        <w:rPr>
          <w:sz w:val="24"/>
          <w:szCs w:val="24"/>
        </w:rPr>
      </w:pPr>
      <w:r>
        <w:rPr>
          <w:sz w:val="24"/>
          <w:szCs w:val="24"/>
        </w:rPr>
        <w:t>ISTITUTO OMNICOMPRENSIVO</w:t>
      </w:r>
    </w:p>
    <w:p w:rsidR="006F7F73" w:rsidRPr="00FF16CC" w:rsidRDefault="006F7F73" w:rsidP="00FF16CC">
      <w:pPr>
        <w:rPr>
          <w:sz w:val="24"/>
          <w:szCs w:val="24"/>
        </w:rPr>
      </w:pPr>
      <w:r>
        <w:rPr>
          <w:sz w:val="24"/>
          <w:szCs w:val="24"/>
        </w:rPr>
        <w:t xml:space="preserve">“JOLE ORSINI”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AMELIA</w:t>
      </w:r>
    </w:p>
    <w:p w:rsidR="00FF16CC" w:rsidRPr="00FF16CC" w:rsidRDefault="00FF16CC" w:rsidP="00FF16CC">
      <w:pPr>
        <w:rPr>
          <w:sz w:val="24"/>
          <w:szCs w:val="24"/>
        </w:rPr>
      </w:pPr>
    </w:p>
    <w:p w:rsidR="00FF16CC" w:rsidRPr="00FF16CC" w:rsidRDefault="00FF16CC" w:rsidP="00FF16CC">
      <w:pPr>
        <w:rPr>
          <w:b/>
          <w:sz w:val="24"/>
          <w:szCs w:val="24"/>
        </w:rPr>
      </w:pPr>
      <w:proofErr w:type="spellStart"/>
      <w:r w:rsidRPr="00FF16CC">
        <w:rPr>
          <w:sz w:val="24"/>
          <w:szCs w:val="24"/>
        </w:rPr>
        <w:t>A.S</w:t>
      </w:r>
      <w:proofErr w:type="spellEnd"/>
      <w:r w:rsidRPr="00FF16CC">
        <w:rPr>
          <w:sz w:val="24"/>
          <w:szCs w:val="24"/>
        </w:rPr>
        <w:t xml:space="preserve"> </w:t>
      </w:r>
      <w:r w:rsidR="006F7F73">
        <w:rPr>
          <w:sz w:val="24"/>
          <w:szCs w:val="24"/>
        </w:rPr>
        <w:t xml:space="preserve"> </w:t>
      </w:r>
      <w:proofErr w:type="spellStart"/>
      <w:r w:rsidRPr="00FF16CC">
        <w:rPr>
          <w:sz w:val="24"/>
          <w:szCs w:val="24"/>
        </w:rPr>
        <w:t>…………………</w:t>
      </w:r>
      <w:proofErr w:type="spellEnd"/>
      <w:r w:rsidRPr="00FF16CC">
        <w:rPr>
          <w:sz w:val="24"/>
          <w:szCs w:val="24"/>
        </w:rPr>
        <w:t>..</w:t>
      </w:r>
      <w:r w:rsidR="006F7F73">
        <w:rPr>
          <w:sz w:val="24"/>
          <w:szCs w:val="24"/>
        </w:rPr>
        <w:t xml:space="preserve"> </w:t>
      </w:r>
      <w:r w:rsidRPr="00FF16CC">
        <w:rPr>
          <w:b/>
          <w:sz w:val="24"/>
          <w:szCs w:val="24"/>
        </w:rPr>
        <w:t>CLASSE</w:t>
      </w:r>
      <w:r w:rsidR="006F7F73">
        <w:rPr>
          <w:b/>
          <w:sz w:val="24"/>
          <w:szCs w:val="24"/>
        </w:rPr>
        <w:t xml:space="preserve"> </w:t>
      </w:r>
      <w:proofErr w:type="spellStart"/>
      <w:r w:rsidRPr="00FF16CC">
        <w:rPr>
          <w:b/>
          <w:sz w:val="24"/>
          <w:szCs w:val="24"/>
        </w:rPr>
        <w:t>……………………………</w:t>
      </w:r>
      <w:proofErr w:type="spellEnd"/>
    </w:p>
    <w:p w:rsidR="00FF16CC" w:rsidRPr="006F7F73" w:rsidRDefault="00FF16CC" w:rsidP="006F7F73">
      <w:pPr>
        <w:jc w:val="both"/>
        <w:rPr>
          <w:b/>
          <w:sz w:val="22"/>
          <w:szCs w:val="22"/>
        </w:rPr>
      </w:pPr>
    </w:p>
    <w:p w:rsidR="00FF16CC" w:rsidRPr="00FF16CC" w:rsidRDefault="00FF16CC" w:rsidP="00FF16CC">
      <w:pPr>
        <w:rPr>
          <w:b/>
          <w:sz w:val="28"/>
          <w:szCs w:val="28"/>
        </w:rPr>
      </w:pPr>
      <w:r w:rsidRPr="00FF16CC">
        <w:rPr>
          <w:b/>
          <w:sz w:val="28"/>
          <w:szCs w:val="28"/>
        </w:rPr>
        <w:t>ELENCO INSEGNANTI ASSENTI/SOSTITUITI</w:t>
      </w:r>
    </w:p>
    <w:tbl>
      <w:tblPr>
        <w:tblpPr w:leftFromText="141" w:rightFromText="141" w:vertAnchor="page" w:horzAnchor="margin" w:tblpY="28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9"/>
        <w:gridCol w:w="3260"/>
        <w:gridCol w:w="3260"/>
      </w:tblGrid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C44C47">
              <w:rPr>
                <w:sz w:val="24"/>
                <w:szCs w:val="24"/>
              </w:rPr>
              <w:t>Giorno/ora</w:t>
            </w: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C44C47">
              <w:rPr>
                <w:sz w:val="24"/>
                <w:szCs w:val="24"/>
              </w:rPr>
              <w:t>Insegnante assente</w:t>
            </w: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C44C47">
              <w:rPr>
                <w:sz w:val="24"/>
                <w:szCs w:val="24"/>
              </w:rPr>
              <w:t>Insegnante in supplenza</w:t>
            </w: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6F7F73" w:rsidRPr="00C44C47" w:rsidTr="006F7F73">
        <w:trPr>
          <w:trHeight w:val="979"/>
        </w:trPr>
        <w:tc>
          <w:tcPr>
            <w:tcW w:w="3259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F7F73" w:rsidRPr="00C44C47" w:rsidRDefault="006F7F73" w:rsidP="006F7F73">
            <w:pPr>
              <w:spacing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</w:tr>
    </w:tbl>
    <w:p w:rsidR="00825E0B" w:rsidRPr="00897F09" w:rsidRDefault="00825E0B" w:rsidP="00897F09">
      <w:pPr>
        <w:ind w:left="0"/>
        <w:jc w:val="both"/>
        <w:rPr>
          <w:rFonts w:ascii="Comic Sans MS" w:hAnsi="Comic Sans MS"/>
          <w:color w:val="FF0000"/>
          <w:sz w:val="22"/>
          <w:szCs w:val="22"/>
        </w:rPr>
      </w:pPr>
    </w:p>
    <w:sectPr w:rsidR="00825E0B" w:rsidRPr="00897F09" w:rsidSect="005028E4">
      <w:headerReference w:type="default" r:id="rId6"/>
      <w:pgSz w:w="11907" w:h="16840" w:code="9"/>
      <w:pgMar w:top="851" w:right="1134" w:bottom="1134" w:left="1134" w:header="720" w:footer="720" w:gutter="0"/>
      <w:cols w:space="60"/>
      <w:noEndnote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5E3" w:rsidRDefault="00ED65E3" w:rsidP="00233AFB">
      <w:pPr>
        <w:spacing w:line="240" w:lineRule="auto"/>
      </w:pPr>
      <w:r>
        <w:separator/>
      </w:r>
    </w:p>
  </w:endnote>
  <w:endnote w:type="continuationSeparator" w:id="0">
    <w:p w:rsidR="00ED65E3" w:rsidRDefault="00ED65E3" w:rsidP="00233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5E3" w:rsidRDefault="00ED65E3" w:rsidP="00233AFB">
      <w:pPr>
        <w:spacing w:line="240" w:lineRule="auto"/>
      </w:pPr>
      <w:r>
        <w:separator/>
      </w:r>
    </w:p>
  </w:footnote>
  <w:footnote w:type="continuationSeparator" w:id="0">
    <w:p w:rsidR="00ED65E3" w:rsidRDefault="00ED65E3" w:rsidP="00233AF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FB" w:rsidRPr="00233AFB" w:rsidRDefault="00233AFB" w:rsidP="006F7F73">
    <w:pPr>
      <w:pStyle w:val="Intestazione"/>
      <w:ind w:right="0"/>
      <w:jc w:val="right"/>
      <w:rPr>
        <w:sz w:val="16"/>
        <w:szCs w:val="16"/>
      </w:rPr>
    </w:pPr>
    <w:r w:rsidRPr="00233AFB">
      <w:rPr>
        <w:sz w:val="16"/>
        <w:szCs w:val="16"/>
      </w:rPr>
      <w:t>Mod.136-elenco insegnantia ssenti e insostituzione-sett 2015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5260"/>
    <w:rsid w:val="00005AA7"/>
    <w:rsid w:val="00034479"/>
    <w:rsid w:val="000364B7"/>
    <w:rsid w:val="000769C6"/>
    <w:rsid w:val="000A584C"/>
    <w:rsid w:val="000C3A74"/>
    <w:rsid w:val="000D4E0B"/>
    <w:rsid w:val="00100767"/>
    <w:rsid w:val="001151DE"/>
    <w:rsid w:val="00131ED0"/>
    <w:rsid w:val="0014592F"/>
    <w:rsid w:val="00146FE2"/>
    <w:rsid w:val="00150AB5"/>
    <w:rsid w:val="00177586"/>
    <w:rsid w:val="001C22A1"/>
    <w:rsid w:val="001D6B26"/>
    <w:rsid w:val="00202707"/>
    <w:rsid w:val="00231F27"/>
    <w:rsid w:val="00233AFB"/>
    <w:rsid w:val="00240A9B"/>
    <w:rsid w:val="0025653D"/>
    <w:rsid w:val="0026217B"/>
    <w:rsid w:val="002815DD"/>
    <w:rsid w:val="002C1EAF"/>
    <w:rsid w:val="002E1B72"/>
    <w:rsid w:val="003513D4"/>
    <w:rsid w:val="00392A8C"/>
    <w:rsid w:val="00396F42"/>
    <w:rsid w:val="003A38FC"/>
    <w:rsid w:val="003C64AC"/>
    <w:rsid w:val="004251E7"/>
    <w:rsid w:val="00466B7D"/>
    <w:rsid w:val="004E4A44"/>
    <w:rsid w:val="004F33FC"/>
    <w:rsid w:val="005028E4"/>
    <w:rsid w:val="00537906"/>
    <w:rsid w:val="00543464"/>
    <w:rsid w:val="00564B0B"/>
    <w:rsid w:val="00581FFA"/>
    <w:rsid w:val="00586747"/>
    <w:rsid w:val="00593AE0"/>
    <w:rsid w:val="005E0122"/>
    <w:rsid w:val="005E1E1C"/>
    <w:rsid w:val="005F2644"/>
    <w:rsid w:val="00603436"/>
    <w:rsid w:val="00603604"/>
    <w:rsid w:val="0064606B"/>
    <w:rsid w:val="0068293C"/>
    <w:rsid w:val="006971CF"/>
    <w:rsid w:val="006F1BA2"/>
    <w:rsid w:val="006F7F73"/>
    <w:rsid w:val="0079194F"/>
    <w:rsid w:val="007B5A91"/>
    <w:rsid w:val="007C4B7E"/>
    <w:rsid w:val="00805E24"/>
    <w:rsid w:val="00825E0B"/>
    <w:rsid w:val="00835200"/>
    <w:rsid w:val="0087178D"/>
    <w:rsid w:val="00897F09"/>
    <w:rsid w:val="008B1209"/>
    <w:rsid w:val="008C5800"/>
    <w:rsid w:val="0091530E"/>
    <w:rsid w:val="009278EE"/>
    <w:rsid w:val="00955260"/>
    <w:rsid w:val="009749B2"/>
    <w:rsid w:val="00990B6F"/>
    <w:rsid w:val="009A3D3E"/>
    <w:rsid w:val="009C6E40"/>
    <w:rsid w:val="009D6A70"/>
    <w:rsid w:val="009E77B6"/>
    <w:rsid w:val="009F2A57"/>
    <w:rsid w:val="00A0426D"/>
    <w:rsid w:val="00A536CB"/>
    <w:rsid w:val="00A626CD"/>
    <w:rsid w:val="00A9777A"/>
    <w:rsid w:val="00A97CD0"/>
    <w:rsid w:val="00AD40C6"/>
    <w:rsid w:val="00AE781E"/>
    <w:rsid w:val="00AF7F15"/>
    <w:rsid w:val="00B302D7"/>
    <w:rsid w:val="00B40E49"/>
    <w:rsid w:val="00BB67A5"/>
    <w:rsid w:val="00C072C9"/>
    <w:rsid w:val="00C44C47"/>
    <w:rsid w:val="00C45053"/>
    <w:rsid w:val="00CA08BE"/>
    <w:rsid w:val="00CA0B4C"/>
    <w:rsid w:val="00CA381E"/>
    <w:rsid w:val="00D3390D"/>
    <w:rsid w:val="00D3514C"/>
    <w:rsid w:val="00D53BBD"/>
    <w:rsid w:val="00D53CBA"/>
    <w:rsid w:val="00D54F3C"/>
    <w:rsid w:val="00D62EAB"/>
    <w:rsid w:val="00D82B98"/>
    <w:rsid w:val="00D95B82"/>
    <w:rsid w:val="00DC1F5F"/>
    <w:rsid w:val="00DE23F2"/>
    <w:rsid w:val="00DF6300"/>
    <w:rsid w:val="00E10DEF"/>
    <w:rsid w:val="00E15BA8"/>
    <w:rsid w:val="00E1714E"/>
    <w:rsid w:val="00E50CAA"/>
    <w:rsid w:val="00E70B13"/>
    <w:rsid w:val="00EB1188"/>
    <w:rsid w:val="00ED65E3"/>
    <w:rsid w:val="00EF15A4"/>
    <w:rsid w:val="00EF3F33"/>
    <w:rsid w:val="00F0603F"/>
    <w:rsid w:val="00F377EE"/>
    <w:rsid w:val="00F5429F"/>
    <w:rsid w:val="00F616D7"/>
    <w:rsid w:val="00F75266"/>
    <w:rsid w:val="00F952DD"/>
    <w:rsid w:val="00F953C8"/>
    <w:rsid w:val="00FA3239"/>
    <w:rsid w:val="00FC5219"/>
    <w:rsid w:val="00FD4FA5"/>
    <w:rsid w:val="00FF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3BBD"/>
    <w:pPr>
      <w:widowControl w:val="0"/>
      <w:overflowPunct w:val="0"/>
      <w:autoSpaceDE w:val="0"/>
      <w:autoSpaceDN w:val="0"/>
      <w:adjustRightInd w:val="0"/>
      <w:spacing w:line="260" w:lineRule="auto"/>
      <w:ind w:left="160" w:right="800"/>
      <w:jc w:val="center"/>
      <w:textAlignment w:val="baseline"/>
    </w:pPr>
    <w:rPr>
      <w:rFonts w:ascii="Times New Roman" w:eastAsia="Times New Roman" w:hAnsi="Times New Roman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B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BBD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70B1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81F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233A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33AFB"/>
    <w:rPr>
      <w:rFonts w:ascii="Times New Roman" w:eastAsia="Times New Roman" w:hAnsi="Times New Roman"/>
      <w:sz w:val="18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33A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33AFB"/>
    <w:rPr>
      <w:rFonts w:ascii="Times New Roman" w:eastAsia="Times New Roman" w:hAnsi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</cp:revision>
  <cp:lastPrinted>2016-10-18T06:04:00Z</cp:lastPrinted>
  <dcterms:created xsi:type="dcterms:W3CDTF">2024-08-29T09:50:00Z</dcterms:created>
  <dcterms:modified xsi:type="dcterms:W3CDTF">2024-08-29T09:50:00Z</dcterms:modified>
</cp:coreProperties>
</file>